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41EA98A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FD09F7">
        <w:rPr>
          <w:kern w:val="3"/>
          <w:lang w:val="en-US" w:eastAsia="ar-SA"/>
        </w:rPr>
        <w:t>03.08.2026.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2A20B84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FD09F7">
        <w:rPr>
          <w:b/>
          <w:bCs/>
          <w:kern w:val="3"/>
          <w:lang w:val="sr-Cyrl-RS" w:eastAsia="ar-SA"/>
        </w:rPr>
        <w:t xml:space="preserve">Делови за </w:t>
      </w:r>
      <w:r w:rsidR="00FD09F7">
        <w:rPr>
          <w:b/>
          <w:bCs/>
          <w:kern w:val="3"/>
          <w:lang w:val="sr-Latn-RS" w:eastAsia="ar-SA"/>
        </w:rPr>
        <w:t>LADU NIVU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0F52C1AB" w:rsidR="00EC05A7" w:rsidRPr="00FD09F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FD09F7">
        <w:rPr>
          <w:b/>
          <w:kern w:val="3"/>
          <w:lang w:val="en-US" w:eastAsia="ar-SA"/>
        </w:rPr>
        <w:t xml:space="preserve"> </w:t>
      </w:r>
      <w:r w:rsidR="00FD09F7">
        <w:rPr>
          <w:b/>
          <w:kern w:val="3"/>
          <w:lang w:val="sr-Cyrl-RS" w:eastAsia="ar-SA"/>
        </w:rPr>
        <w:t>До 30.000,00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AADA65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FD09F7">
        <w:rPr>
          <w:kern w:val="3"/>
          <w:lang w:val="sr-Cyrl-RS" w:eastAsia="ar-SA"/>
        </w:rPr>
        <w:t>05.08.2026.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3DF6FB19" w14:textId="43358BCD" w:rsidR="00FD09F7" w:rsidRPr="00A3396B" w:rsidRDefault="00FD09F7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Владан Гвоздовић    069/161-00-44</w:t>
      </w:r>
    </w:p>
    <w:sectPr w:rsidR="00FD09F7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0821" w14:textId="77777777" w:rsidR="00710C24" w:rsidRDefault="00710C24">
      <w:r>
        <w:separator/>
      </w:r>
    </w:p>
  </w:endnote>
  <w:endnote w:type="continuationSeparator" w:id="0">
    <w:p w14:paraId="6BA5E003" w14:textId="77777777" w:rsidR="00710C24" w:rsidRDefault="0071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C61C" w14:textId="77777777" w:rsidR="00710C24" w:rsidRDefault="00710C24">
      <w:r>
        <w:separator/>
      </w:r>
    </w:p>
  </w:footnote>
  <w:footnote w:type="continuationSeparator" w:id="0">
    <w:p w14:paraId="3353E1FF" w14:textId="77777777" w:rsidR="00710C24" w:rsidRDefault="0071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7251993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10C24"/>
    <w:rsid w:val="007260CD"/>
    <w:rsid w:val="00824215"/>
    <w:rsid w:val="008432DD"/>
    <w:rsid w:val="00864A03"/>
    <w:rsid w:val="008A1170"/>
    <w:rsid w:val="008F1A79"/>
    <w:rsid w:val="00942F87"/>
    <w:rsid w:val="009476C7"/>
    <w:rsid w:val="00955644"/>
    <w:rsid w:val="00A3396B"/>
    <w:rsid w:val="00C869B3"/>
    <w:rsid w:val="00CB64FA"/>
    <w:rsid w:val="00D10B07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D09F7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2026-08-03T06:47:00Z</dcterms:modified>
</cp:coreProperties>
</file>